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791015" w14:textId="3D4D3B4C" w:rsidR="00F054CD" w:rsidRPr="00F054CD" w:rsidRDefault="00F054CD" w:rsidP="00F054CD">
      <w:pPr>
        <w:jc w:val="center"/>
        <w:rPr>
          <w:rFonts w:ascii="Verdana" w:hAnsi="Verdana"/>
          <w:b/>
        </w:rPr>
      </w:pPr>
      <w:r w:rsidRPr="00F054CD">
        <w:rPr>
          <w:rFonts w:ascii="Verdana" w:hAnsi="Verdana"/>
          <w:b/>
        </w:rPr>
        <w:t>Instructions for joining the English Webinar</w:t>
      </w:r>
    </w:p>
    <w:p w14:paraId="7F6ABFCE" w14:textId="77777777" w:rsidR="00F054CD" w:rsidRDefault="00F054CD" w:rsidP="00AF4DB3">
      <w:pPr>
        <w:rPr>
          <w:rFonts w:ascii="Verdana" w:hAnsi="Verdana"/>
        </w:rPr>
      </w:pPr>
    </w:p>
    <w:p w14:paraId="332EE081" w14:textId="1F471C96" w:rsidR="00AF4DB3" w:rsidRPr="00CA7B2C" w:rsidRDefault="00AF4DB3" w:rsidP="00AF4DB3">
      <w:pPr>
        <w:rPr>
          <w:rFonts w:ascii="Verdana" w:hAnsi="Verdana"/>
        </w:rPr>
      </w:pPr>
      <w:r w:rsidRPr="00CA7B2C">
        <w:rPr>
          <w:rFonts w:ascii="Verdana" w:hAnsi="Verdana"/>
        </w:rPr>
        <w:t xml:space="preserve">You have been invited to join an Internet Video/Web meeting. </w:t>
      </w:r>
    </w:p>
    <w:p w14:paraId="32BC6806" w14:textId="77777777" w:rsidR="00CF7155" w:rsidRPr="00CF7155" w:rsidRDefault="00CF7155" w:rsidP="00CF7155">
      <w:pPr>
        <w:spacing w:after="0" w:line="240" w:lineRule="auto"/>
        <w:rPr>
          <w:rFonts w:ascii="Verdana" w:eastAsiaTheme="minorHAnsi" w:hAnsi="Verdana"/>
          <w:lang w:eastAsia="en-CA"/>
        </w:rPr>
      </w:pPr>
      <w:proofErr w:type="gramStart"/>
      <w:r w:rsidRPr="00CF7155">
        <w:rPr>
          <w:rFonts w:ascii="Verdana" w:eastAsiaTheme="minorHAnsi" w:hAnsi="Verdana"/>
          <w:lang w:eastAsia="en-CA"/>
        </w:rPr>
        <w:t>First time attending an Adobe Connect meeting?</w:t>
      </w:r>
      <w:proofErr w:type="gramEnd"/>
    </w:p>
    <w:p w14:paraId="00EF724B" w14:textId="77777777" w:rsidR="00CF7155" w:rsidRPr="00CF7155" w:rsidRDefault="008C055E" w:rsidP="00CF7155">
      <w:pPr>
        <w:numPr>
          <w:ilvl w:val="0"/>
          <w:numId w:val="3"/>
        </w:numPr>
        <w:spacing w:after="0" w:line="240" w:lineRule="auto"/>
        <w:contextualSpacing/>
        <w:rPr>
          <w:rFonts w:ascii="Verdana" w:eastAsia="Times New Roman" w:hAnsi="Verdana"/>
          <w:lang w:val="en-US"/>
        </w:rPr>
      </w:pPr>
      <w:hyperlink r:id="rId6" w:history="1">
        <w:r w:rsidR="00CF7155" w:rsidRPr="00CA7B2C">
          <w:rPr>
            <w:rFonts w:ascii="Verdana" w:eastAsia="Times New Roman" w:hAnsi="Verdana"/>
            <w:color w:val="0000FF"/>
            <w:u w:val="single"/>
            <w:lang w:val="en-US"/>
          </w:rPr>
          <w:t>Test your connection</w:t>
        </w:r>
      </w:hyperlink>
    </w:p>
    <w:p w14:paraId="7D005EFD" w14:textId="77777777" w:rsidR="00CF7155" w:rsidRPr="00CF7155" w:rsidRDefault="008C055E" w:rsidP="00CF7155">
      <w:pPr>
        <w:numPr>
          <w:ilvl w:val="0"/>
          <w:numId w:val="3"/>
        </w:numPr>
        <w:spacing w:after="0" w:line="240" w:lineRule="auto"/>
        <w:contextualSpacing/>
        <w:rPr>
          <w:rFonts w:ascii="Verdana" w:eastAsia="Times New Roman" w:hAnsi="Verdana"/>
          <w:lang w:val="en-US"/>
        </w:rPr>
      </w:pPr>
      <w:hyperlink r:id="rId7" w:history="1">
        <w:r w:rsidR="00CF7155" w:rsidRPr="00CA7B2C">
          <w:rPr>
            <w:rFonts w:ascii="Verdana" w:eastAsia="Times New Roman" w:hAnsi="Verdana"/>
            <w:color w:val="0000FF"/>
            <w:u w:val="single"/>
            <w:lang w:val="en-US"/>
          </w:rPr>
          <w:t>Get a quick overview</w:t>
        </w:r>
      </w:hyperlink>
    </w:p>
    <w:p w14:paraId="6629D337" w14:textId="77777777" w:rsidR="00AF4DB3" w:rsidRDefault="00AF4DB3" w:rsidP="00AF4DB3">
      <w:pPr>
        <w:spacing w:after="0"/>
        <w:rPr>
          <w:rFonts w:ascii="Verdana" w:hAnsi="Verdana" w:cs="Calibri"/>
          <w:color w:val="1F497D"/>
        </w:rPr>
      </w:pPr>
    </w:p>
    <w:p w14:paraId="41CFD3F3" w14:textId="561F1742" w:rsidR="00C94E30" w:rsidRPr="00FF610A" w:rsidRDefault="00C94E30" w:rsidP="00AF4DB3">
      <w:pPr>
        <w:spacing w:after="0"/>
        <w:rPr>
          <w:rFonts w:ascii="Verdana" w:hAnsi="Verdana" w:cs="Calibri"/>
        </w:rPr>
      </w:pPr>
      <w:r w:rsidRPr="00FF610A">
        <w:rPr>
          <w:rFonts w:ascii="Verdana" w:hAnsi="Verdana" w:cs="Calibri"/>
        </w:rPr>
        <w:t>For Linux users, you should install the add-in by following this link:</w:t>
      </w:r>
    </w:p>
    <w:p w14:paraId="0137AC48" w14:textId="3C48F07E" w:rsidR="006434E6" w:rsidRPr="006434E6" w:rsidRDefault="008C055E" w:rsidP="00AF4DB3">
      <w:pPr>
        <w:rPr>
          <w:rFonts w:ascii="Verdana" w:hAnsi="Verdana"/>
        </w:rPr>
      </w:pPr>
      <w:hyperlink r:id="rId8" w:history="1">
        <w:r w:rsidR="006434E6" w:rsidRPr="006434E6">
          <w:rPr>
            <w:rStyle w:val="Hyperlink"/>
            <w:rFonts w:ascii="Verdana" w:hAnsi="Verdana"/>
          </w:rPr>
          <w:t>http://www.adobe.com/support/connect/downloads-updates.html</w:t>
        </w:r>
      </w:hyperlink>
    </w:p>
    <w:p w14:paraId="6D98D0BA" w14:textId="2125FBC9" w:rsidR="00AF4DB3" w:rsidRPr="00CA7B2C" w:rsidRDefault="00AF4DB3" w:rsidP="00AF4DB3">
      <w:pPr>
        <w:rPr>
          <w:rFonts w:ascii="Verdana" w:hAnsi="Verdana"/>
        </w:rPr>
      </w:pPr>
      <w:r w:rsidRPr="00CA7B2C">
        <w:rPr>
          <w:rFonts w:ascii="Verdana" w:hAnsi="Verdana"/>
          <w:b/>
          <w:bCs/>
        </w:rPr>
        <w:t>Meeting Name:</w:t>
      </w:r>
      <w:r w:rsidRPr="00CA7B2C">
        <w:rPr>
          <w:rFonts w:ascii="Verdana" w:hAnsi="Verdana"/>
        </w:rPr>
        <w:t xml:space="preserve"> </w:t>
      </w:r>
      <w:hyperlink r:id="rId9" w:anchor="&amp;id=75026" w:tgtFrame="_blank" w:history="1"/>
      <w:r w:rsidR="008A2E23" w:rsidRPr="00CA7B2C">
        <w:rPr>
          <w:rFonts w:ascii="Verdana" w:hAnsi="Verdana"/>
        </w:rPr>
        <w:t xml:space="preserve"> </w:t>
      </w:r>
      <w:r w:rsidR="00986262">
        <w:rPr>
          <w:rFonts w:ascii="Verdana" w:eastAsia="Times New Roman" w:hAnsi="Verdana"/>
        </w:rPr>
        <w:t>Outreach webinar for Strategic Partnership Grants</w:t>
      </w:r>
    </w:p>
    <w:p w14:paraId="0EC99A98" w14:textId="1F00381F" w:rsidR="00793099" w:rsidRPr="00CA7B2C" w:rsidRDefault="00AF4DB3" w:rsidP="00793099">
      <w:pPr>
        <w:rPr>
          <w:rFonts w:ascii="Verdana" w:eastAsia="Times New Roman" w:hAnsi="Verdana"/>
        </w:rPr>
      </w:pPr>
      <w:r w:rsidRPr="00CA7B2C">
        <w:rPr>
          <w:rFonts w:ascii="Verdana" w:hAnsi="Verdana"/>
          <w:b/>
          <w:bCs/>
        </w:rPr>
        <w:t>Date/Time:</w:t>
      </w:r>
      <w:r w:rsidRPr="00CA7B2C">
        <w:rPr>
          <w:rFonts w:ascii="Verdana" w:hAnsi="Verdana"/>
        </w:rPr>
        <w:t xml:space="preserve"> </w:t>
      </w:r>
      <w:r w:rsidR="00741C50" w:rsidRPr="00CA7B2C">
        <w:rPr>
          <w:rFonts w:ascii="Verdana" w:eastAsia="Times New Roman" w:hAnsi="Verdana"/>
        </w:rPr>
        <w:t xml:space="preserve"> </w:t>
      </w:r>
      <w:r w:rsidR="003F3FA3" w:rsidRPr="00CA7B2C">
        <w:rPr>
          <w:rFonts w:ascii="Verdana" w:eastAsia="Times New Roman" w:hAnsi="Verdana"/>
        </w:rPr>
        <w:t>December 1</w:t>
      </w:r>
      <w:r w:rsidR="00986262">
        <w:rPr>
          <w:rFonts w:ascii="Verdana" w:eastAsia="Times New Roman" w:hAnsi="Verdana"/>
        </w:rPr>
        <w:t>4 &amp; 20</w:t>
      </w:r>
      <w:r w:rsidR="00EE2A47" w:rsidRPr="00CA7B2C">
        <w:rPr>
          <w:rFonts w:ascii="Verdana" w:eastAsia="Times New Roman" w:hAnsi="Verdana"/>
        </w:rPr>
        <w:t>, 20</w:t>
      </w:r>
      <w:r w:rsidR="00D40078">
        <w:rPr>
          <w:rFonts w:ascii="Verdana" w:eastAsia="Times New Roman" w:hAnsi="Verdana"/>
        </w:rPr>
        <w:t>16</w:t>
      </w:r>
      <w:r w:rsidR="00EE2A47" w:rsidRPr="00CA7B2C">
        <w:rPr>
          <w:rFonts w:ascii="Verdana" w:eastAsia="Times New Roman" w:hAnsi="Verdana"/>
        </w:rPr>
        <w:t xml:space="preserve"> at</w:t>
      </w:r>
      <w:r w:rsidR="00793099" w:rsidRPr="00CA7B2C">
        <w:rPr>
          <w:rFonts w:ascii="Verdana" w:eastAsia="Times New Roman" w:hAnsi="Verdana"/>
        </w:rPr>
        <w:t xml:space="preserve"> </w:t>
      </w:r>
      <w:r w:rsidR="003F3FA3" w:rsidRPr="00CA7B2C">
        <w:rPr>
          <w:rFonts w:ascii="Verdana" w:eastAsia="Times New Roman" w:hAnsi="Verdana"/>
        </w:rPr>
        <w:t>1</w:t>
      </w:r>
      <w:r w:rsidR="00793099" w:rsidRPr="00CA7B2C">
        <w:rPr>
          <w:rFonts w:ascii="Verdana" w:eastAsia="Times New Roman" w:hAnsi="Verdana"/>
        </w:rPr>
        <w:t>:</w:t>
      </w:r>
      <w:r w:rsidR="00150AF7">
        <w:rPr>
          <w:rFonts w:ascii="Verdana" w:eastAsia="Times New Roman" w:hAnsi="Verdana"/>
        </w:rPr>
        <w:t>0</w:t>
      </w:r>
      <w:r w:rsidR="00793099" w:rsidRPr="00CA7B2C">
        <w:rPr>
          <w:rFonts w:ascii="Verdana" w:eastAsia="Times New Roman" w:hAnsi="Verdana"/>
        </w:rPr>
        <w:t xml:space="preserve">0 </w:t>
      </w:r>
      <w:r w:rsidR="00150AF7">
        <w:rPr>
          <w:rFonts w:ascii="Verdana" w:eastAsia="Times New Roman" w:hAnsi="Verdana"/>
        </w:rPr>
        <w:t>PM</w:t>
      </w:r>
      <w:r w:rsidR="00D40078">
        <w:rPr>
          <w:rFonts w:ascii="Verdana" w:eastAsia="Times New Roman" w:hAnsi="Verdana"/>
        </w:rPr>
        <w:t xml:space="preserve"> (EST)</w:t>
      </w:r>
    </w:p>
    <w:p w14:paraId="0794E751" w14:textId="48D40589" w:rsidR="00793099" w:rsidRPr="00150AF7" w:rsidRDefault="00AF4DB3" w:rsidP="00793099">
      <w:pPr>
        <w:rPr>
          <w:rStyle w:val="Hyperlink"/>
        </w:rPr>
      </w:pPr>
      <w:r w:rsidRPr="00CA7B2C">
        <w:rPr>
          <w:rFonts w:ascii="Verdana" w:hAnsi="Verdana"/>
          <w:b/>
          <w:bCs/>
        </w:rPr>
        <w:t xml:space="preserve">To join the meeting now, click here: </w:t>
      </w:r>
      <w:r w:rsidR="0026699C" w:rsidRPr="00CA7B2C">
        <w:rPr>
          <w:rFonts w:ascii="Verdana" w:hAnsi="Verdana"/>
          <w:u w:val="single"/>
        </w:rPr>
        <w:t xml:space="preserve"> </w:t>
      </w:r>
      <w:hyperlink r:id="rId10" w:anchor="&amp;id=83664" w:tgtFrame="_blank" w:history="1"/>
      <w:hyperlink r:id="rId11" w:tgtFrame="_blank" w:history="1">
        <w:r w:rsidR="00150AF7" w:rsidRPr="00150AF7">
          <w:rPr>
            <w:rStyle w:val="Hyperlink"/>
          </w:rPr>
          <w:t>http://nsercofcanada.adobeconnect.com/strat_grants/</w:t>
        </w:r>
      </w:hyperlink>
    </w:p>
    <w:p w14:paraId="3764310B" w14:textId="77777777" w:rsidR="00AF4DB3" w:rsidRPr="00CA7B2C" w:rsidRDefault="00AF4DB3" w:rsidP="00AF4DB3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Verdana" w:hAnsi="Verdana"/>
        </w:rPr>
      </w:pPr>
      <w:r w:rsidRPr="00CA7B2C">
        <w:rPr>
          <w:rFonts w:ascii="Verdana" w:hAnsi="Verdana"/>
        </w:rPr>
        <w:t>Enter your name</w:t>
      </w:r>
    </w:p>
    <w:p w14:paraId="19BA3828" w14:textId="49EB6D41" w:rsidR="00AF4DB3" w:rsidRPr="00CA7B2C" w:rsidRDefault="00E448C1" w:rsidP="00AF4DB3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ascii="Verdana" w:hAnsi="Verdana"/>
        </w:rPr>
      </w:pPr>
      <w:r w:rsidRPr="00CA7B2C">
        <w:rPr>
          <w:rFonts w:ascii="Verdana" w:hAnsi="Verdana"/>
        </w:rPr>
        <w:t xml:space="preserve">Press </w:t>
      </w:r>
      <w:r w:rsidR="00AF4DB3" w:rsidRPr="00CA7B2C">
        <w:rPr>
          <w:rFonts w:ascii="Verdana" w:hAnsi="Verdana"/>
        </w:rPr>
        <w:t>“</w:t>
      </w:r>
      <w:r w:rsidRPr="00CA7B2C">
        <w:rPr>
          <w:rFonts w:ascii="Verdana" w:hAnsi="Verdana"/>
        </w:rPr>
        <w:t>Enter</w:t>
      </w:r>
      <w:r w:rsidR="00AF4DB3" w:rsidRPr="00CA7B2C">
        <w:rPr>
          <w:rFonts w:ascii="Verdana" w:hAnsi="Verdana"/>
        </w:rPr>
        <w:t>”</w:t>
      </w:r>
    </w:p>
    <w:p w14:paraId="3194B513" w14:textId="77777777" w:rsidR="00AF4DB3" w:rsidRPr="00CA7B2C" w:rsidRDefault="00AF4DB3" w:rsidP="00AF4DB3">
      <w:pPr>
        <w:rPr>
          <w:rFonts w:ascii="Verdana" w:hAnsi="Verdana"/>
          <w:color w:val="000000"/>
        </w:rPr>
      </w:pPr>
      <w:r w:rsidRPr="00CA7B2C">
        <w:rPr>
          <w:rFonts w:ascii="Verdana" w:hAnsi="Verdana"/>
          <w:color w:val="0B333C"/>
        </w:rPr>
        <w:t> </w:t>
      </w:r>
    </w:p>
    <w:p w14:paraId="30F373D1" w14:textId="5D837758" w:rsidR="00AF4DB3" w:rsidRPr="00CA7B2C" w:rsidRDefault="00AF4DB3" w:rsidP="00AF4DB3">
      <w:pPr>
        <w:rPr>
          <w:rFonts w:ascii="Verdana" w:eastAsia="Times New Roman" w:hAnsi="Verdana"/>
          <w:lang w:eastAsia="en-CA"/>
        </w:rPr>
      </w:pPr>
      <w:r w:rsidRPr="00CA7B2C">
        <w:rPr>
          <w:rFonts w:ascii="Verdana" w:eastAsia="Times New Roman" w:hAnsi="Verdana"/>
          <w:lang w:eastAsia="en-CA"/>
        </w:rPr>
        <w:t>For better sound quality, connect by teleconference</w:t>
      </w:r>
      <w:r w:rsidR="00E83399">
        <w:rPr>
          <w:rFonts w:ascii="Verdana" w:eastAsia="Times New Roman" w:hAnsi="Verdana"/>
          <w:lang w:eastAsia="en-CA"/>
        </w:rPr>
        <w:t xml:space="preserve"> as well</w:t>
      </w:r>
      <w:r w:rsidRPr="00CA7B2C">
        <w:rPr>
          <w:rFonts w:ascii="Verdana" w:eastAsia="Times New Roman" w:hAnsi="Verdana"/>
          <w:lang w:eastAsia="en-CA"/>
        </w:rPr>
        <w:t>. To join the teleconference you will need to:</w:t>
      </w:r>
    </w:p>
    <w:p w14:paraId="06AEF192" w14:textId="138F96E1" w:rsidR="00AF4DB3" w:rsidRPr="00CA7B2C" w:rsidRDefault="00AF4DB3" w:rsidP="00AF4DB3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Verdana" w:hAnsi="Verdana"/>
        </w:rPr>
      </w:pPr>
      <w:r w:rsidRPr="00CA7B2C">
        <w:rPr>
          <w:rFonts w:ascii="Verdana" w:hAnsi="Verdana"/>
        </w:rPr>
        <w:t>Local Dial-in:  </w:t>
      </w:r>
      <w:r w:rsidR="00AF6457" w:rsidRPr="00CA7B2C">
        <w:rPr>
          <w:rFonts w:ascii="Verdana" w:hAnsi="Verdana"/>
        </w:rPr>
        <w:t xml:space="preserve"> </w:t>
      </w:r>
      <w:r w:rsidR="00115ECF">
        <w:rPr>
          <w:rFonts w:ascii="Verdana" w:hAnsi="Verdana"/>
        </w:rPr>
        <w:t>613-960-7514</w:t>
      </w:r>
      <w:r w:rsidR="00AF6457" w:rsidRPr="00CA7B2C">
        <w:rPr>
          <w:rFonts w:ascii="Verdana" w:hAnsi="Verdana"/>
        </w:rPr>
        <w:t xml:space="preserve"> </w:t>
      </w:r>
    </w:p>
    <w:p w14:paraId="00761CF3" w14:textId="3E44904F" w:rsidR="00AF4DB3" w:rsidRPr="00CA7B2C" w:rsidRDefault="00AF4DB3" w:rsidP="00AF4DB3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Verdana" w:hAnsi="Verdana"/>
          <w:color w:val="000000"/>
        </w:rPr>
      </w:pPr>
      <w:r w:rsidRPr="00CA7B2C">
        <w:rPr>
          <w:rFonts w:ascii="Verdana" w:hAnsi="Verdana"/>
          <w:color w:val="0B333C"/>
        </w:rPr>
        <w:t>Toll free Dial-in:</w:t>
      </w:r>
      <w:r w:rsidR="006C7A00" w:rsidRPr="00CA7B2C">
        <w:rPr>
          <w:rFonts w:ascii="Verdana" w:hAnsi="Verdana"/>
          <w:color w:val="0B333C"/>
        </w:rPr>
        <w:t xml:space="preserve"> </w:t>
      </w:r>
      <w:r w:rsidR="00115ECF">
        <w:rPr>
          <w:rFonts w:ascii="Verdana" w:hAnsi="Verdana"/>
          <w:lang w:val="en-US"/>
        </w:rPr>
        <w:t>1 877-413-4790</w:t>
      </w:r>
    </w:p>
    <w:p w14:paraId="4E413E83" w14:textId="0A451D96" w:rsidR="00AF4DB3" w:rsidRPr="00CA7B2C" w:rsidRDefault="00AF4DB3" w:rsidP="00AF4DB3">
      <w:pPr>
        <w:pStyle w:val="ListParagraph"/>
        <w:numPr>
          <w:ilvl w:val="0"/>
          <w:numId w:val="2"/>
        </w:numPr>
        <w:spacing w:after="0" w:line="240" w:lineRule="auto"/>
        <w:contextualSpacing w:val="0"/>
        <w:rPr>
          <w:rFonts w:ascii="Verdana" w:hAnsi="Verdana"/>
          <w:color w:val="000000"/>
        </w:rPr>
      </w:pPr>
      <w:r w:rsidRPr="00CA7B2C">
        <w:rPr>
          <w:rFonts w:ascii="Verdana" w:hAnsi="Verdana"/>
          <w:color w:val="0B333C"/>
        </w:rPr>
        <w:t>Enter the Conference</w:t>
      </w:r>
      <w:r w:rsidRPr="00CA7B2C">
        <w:rPr>
          <w:rFonts w:ascii="Verdana" w:hAnsi="Verdana"/>
        </w:rPr>
        <w:t xml:space="preserve"> ID</w:t>
      </w:r>
      <w:r w:rsidR="00276547" w:rsidRPr="00CA7B2C">
        <w:rPr>
          <w:rFonts w:ascii="Verdana" w:hAnsi="Verdana"/>
        </w:rPr>
        <w:t>:</w:t>
      </w:r>
      <w:r w:rsidR="006C7A00" w:rsidRPr="00CA7B2C">
        <w:rPr>
          <w:rFonts w:ascii="Verdana" w:hAnsi="Verdana"/>
        </w:rPr>
        <w:t xml:space="preserve"> </w:t>
      </w:r>
      <w:r w:rsidR="00115ECF">
        <w:rPr>
          <w:rFonts w:ascii="Verdana" w:hAnsi="Verdana"/>
        </w:rPr>
        <w:t>7462843</w:t>
      </w:r>
    </w:p>
    <w:p w14:paraId="38081630" w14:textId="77777777" w:rsidR="00AF4DB3" w:rsidRPr="00CA7B2C" w:rsidRDefault="00AF4DB3" w:rsidP="00AF4DB3">
      <w:pPr>
        <w:pBdr>
          <w:bottom w:val="dotted" w:sz="24" w:space="1" w:color="auto"/>
        </w:pBdr>
        <w:rPr>
          <w:rFonts w:ascii="Verdana" w:hAnsi="Verdana"/>
        </w:rPr>
      </w:pPr>
    </w:p>
    <w:p w14:paraId="0D32FB13" w14:textId="77777777" w:rsidR="00F726F9" w:rsidRDefault="00F726F9" w:rsidP="008C055E">
      <w:pPr>
        <w:rPr>
          <w:rFonts w:ascii="Verdana" w:hAnsi="Verdana"/>
          <w:lang w:val="fr-CA"/>
        </w:rPr>
      </w:pPr>
    </w:p>
    <w:p w14:paraId="172430F3" w14:textId="627698D7" w:rsidR="008C055E" w:rsidRPr="008C055E" w:rsidRDefault="008C055E" w:rsidP="008C055E">
      <w:pPr>
        <w:rPr>
          <w:rFonts w:ascii="Verdana" w:hAnsi="Verdana"/>
        </w:rPr>
      </w:pPr>
      <w:r w:rsidRPr="008C055E">
        <w:rPr>
          <w:rFonts w:ascii="Verdana" w:hAnsi="Verdana"/>
        </w:rPr>
        <w:t>Please refer to the French instructions for information on connecting to the French webinars.</w:t>
      </w:r>
      <w:bookmarkStart w:id="0" w:name="_GoBack"/>
      <w:bookmarkEnd w:id="0"/>
    </w:p>
    <w:sectPr w:rsidR="008C055E" w:rsidRPr="008C05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D05"/>
    <w:multiLevelType w:val="hybridMultilevel"/>
    <w:tmpl w:val="73003250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66A3CDC">
      <w:numFmt w:val="bullet"/>
      <w:lvlText w:val="-"/>
      <w:lvlJc w:val="left"/>
      <w:pPr>
        <w:tabs>
          <w:tab w:val="num" w:pos="1545"/>
        </w:tabs>
        <w:ind w:left="1545" w:hanging="825"/>
      </w:pPr>
      <w:rPr>
        <w:rFonts w:ascii="Verdana" w:eastAsia="Times New Roman" w:hAnsi="Verdana" w:cs="Times New Roman" w:hint="default"/>
      </w:r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753DE3"/>
    <w:multiLevelType w:val="hybridMultilevel"/>
    <w:tmpl w:val="D66A3382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E42060"/>
    <w:multiLevelType w:val="hybridMultilevel"/>
    <w:tmpl w:val="0E80C0CE"/>
    <w:lvl w:ilvl="0" w:tplc="24901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DB3"/>
    <w:rsid w:val="00115ECF"/>
    <w:rsid w:val="00150AF7"/>
    <w:rsid w:val="001B1C9D"/>
    <w:rsid w:val="0026699C"/>
    <w:rsid w:val="00276547"/>
    <w:rsid w:val="00334AB9"/>
    <w:rsid w:val="003B3BC1"/>
    <w:rsid w:val="003F3FA3"/>
    <w:rsid w:val="00427137"/>
    <w:rsid w:val="00455715"/>
    <w:rsid w:val="004E6E18"/>
    <w:rsid w:val="005B4148"/>
    <w:rsid w:val="00622ED8"/>
    <w:rsid w:val="0062589F"/>
    <w:rsid w:val="006305FE"/>
    <w:rsid w:val="006434E6"/>
    <w:rsid w:val="006C7A00"/>
    <w:rsid w:val="00741C50"/>
    <w:rsid w:val="00777551"/>
    <w:rsid w:val="00793099"/>
    <w:rsid w:val="008A2E23"/>
    <w:rsid w:val="008A5189"/>
    <w:rsid w:val="008C055E"/>
    <w:rsid w:val="00914A1C"/>
    <w:rsid w:val="0094724B"/>
    <w:rsid w:val="009477C7"/>
    <w:rsid w:val="00960CE1"/>
    <w:rsid w:val="00977E92"/>
    <w:rsid w:val="00986262"/>
    <w:rsid w:val="00A12770"/>
    <w:rsid w:val="00A7606E"/>
    <w:rsid w:val="00AF4DB3"/>
    <w:rsid w:val="00AF6457"/>
    <w:rsid w:val="00B205F7"/>
    <w:rsid w:val="00B430A2"/>
    <w:rsid w:val="00C72F7E"/>
    <w:rsid w:val="00C94E30"/>
    <w:rsid w:val="00CA7B2C"/>
    <w:rsid w:val="00CB453F"/>
    <w:rsid w:val="00CF7155"/>
    <w:rsid w:val="00D40078"/>
    <w:rsid w:val="00E448C1"/>
    <w:rsid w:val="00E83399"/>
    <w:rsid w:val="00E84A45"/>
    <w:rsid w:val="00EC07BC"/>
    <w:rsid w:val="00EE1E76"/>
    <w:rsid w:val="00EE2A47"/>
    <w:rsid w:val="00EE4CAB"/>
    <w:rsid w:val="00EF2731"/>
    <w:rsid w:val="00F054CD"/>
    <w:rsid w:val="00F726F9"/>
    <w:rsid w:val="00FA1FEF"/>
    <w:rsid w:val="00FF6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5B3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DB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4DB3"/>
    <w:pPr>
      <w:ind w:left="720"/>
      <w:contextualSpacing/>
    </w:pPr>
  </w:style>
  <w:style w:type="character" w:styleId="Hyperlink">
    <w:name w:val="Hyperlink"/>
    <w:uiPriority w:val="99"/>
    <w:unhideWhenUsed/>
    <w:rsid w:val="00AF4DB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434E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DB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4DB3"/>
    <w:pPr>
      <w:ind w:left="720"/>
      <w:contextualSpacing/>
    </w:pPr>
  </w:style>
  <w:style w:type="character" w:styleId="Hyperlink">
    <w:name w:val="Hyperlink"/>
    <w:uiPriority w:val="99"/>
    <w:unhideWhenUsed/>
    <w:rsid w:val="00AF4DB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434E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obe.com/support/connect/downloads-updates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dobe.com/products/adobeconnect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sercofcanada.adobeconnect.com/common/help/en/support/meeting_test.htm" TargetMode="External"/><Relationship Id="rId11" Type="http://schemas.openxmlformats.org/officeDocument/2006/relationships/hyperlink" Target="http://nsercofcanada.adobeconnect.com/strat_grants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sshrcnserc.megameeting.com/guest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shrcnserc.megameeting.com/gues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7FE19B57.dotm</Template>
  <TotalTime>6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NSERC - SSHRC</Company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Liette Clairoux</dc:creator>
  <cp:lastModifiedBy>Michele Takoff</cp:lastModifiedBy>
  <cp:revision>9</cp:revision>
  <dcterms:created xsi:type="dcterms:W3CDTF">2016-11-29T18:06:00Z</dcterms:created>
  <dcterms:modified xsi:type="dcterms:W3CDTF">2016-11-30T17:23:00Z</dcterms:modified>
</cp:coreProperties>
</file>